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25489" w14:textId="77777777" w:rsidR="00D31606" w:rsidRDefault="00D31606" w:rsidP="00D31606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r>
        <w:rPr>
          <w:rFonts w:eastAsiaTheme="minorEastAsia" w:hint="cs"/>
          <w:rtl/>
        </w:rPr>
        <w:t>נספח ד</w:t>
      </w:r>
    </w:p>
    <w:bookmarkEnd w:id="0"/>
    <w:p w14:paraId="3871D307" w14:textId="7777777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1"/>
    </w:p>
    <w:p w14:paraId="01B9836C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44F36B79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496EE55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E61FA8D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4FD5BDED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55E40A9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2877D086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42783839" w14:textId="77777777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178773F5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5E21FC63" w14:textId="77777777" w:rsidTr="007212C2">
        <w:tc>
          <w:tcPr>
            <w:tcW w:w="9178" w:type="dxa"/>
            <w:tcBorders>
              <w:bottom w:val="single" w:sz="4" w:space="0" w:color="auto"/>
            </w:tcBorders>
          </w:tcPr>
          <w:p w14:paraId="441C8916" w14:textId="15B0A15A" w:rsidR="00D31606" w:rsidRDefault="00334441" w:rsidP="0076395F">
            <w:pPr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אחזקת מרכזיות טלפוניה בבתי החולים בא</w:t>
            </w:r>
            <w:r w:rsidR="000E50D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ר יעקב, נס ציונה ומרפאת רחובות. המרכזיות המותקנות הינן מדגם </w:t>
            </w:r>
            <w:proofErr w:type="spellStart"/>
            <w:r w:rsidR="000E50D9">
              <w:rPr>
                <w:rFonts w:ascii="Arial" w:hAnsi="Arial" w:cs="Arial"/>
                <w:b/>
                <w:sz w:val="22"/>
                <w:szCs w:val="22"/>
              </w:rPr>
              <w:t>Aeonix</w:t>
            </w:r>
            <w:proofErr w:type="spellEnd"/>
            <w:r w:rsidR="000E50D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פלטפורמת תקשורת אחודה.</w:t>
            </w:r>
            <w:r w:rsidR="00A907B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הטמעת המרכזייה כוללת שירותים נוספים כגון נתבי שיחות עבור משרדים שונים ומוקד זימון תורים</w:t>
            </w:r>
            <w:r w:rsidR="00B527A7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 w:rsidR="000E50D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  <w:p w14:paraId="324349F8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0BF231EB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3B18FC8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0E24DE4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6DDB2E1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455BB46A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41881A81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15A1BDB8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05B72563" w14:textId="5798A293" w:rsidR="0076395F" w:rsidRPr="00AA290D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58DC4F5C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16DD5DC2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45628D14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70CB1B8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31606" w:rsidRPr="00AA290D" w14:paraId="0670F43D" w14:textId="77777777" w:rsidTr="007212C2">
        <w:tc>
          <w:tcPr>
            <w:tcW w:w="3085" w:type="dxa"/>
          </w:tcPr>
          <w:p w14:paraId="3AEC9730" w14:textId="5D34DE26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9F2176"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2170D14C" w14:textId="1E364F24" w:rsidR="00D31606" w:rsidRPr="00AA290D" w:rsidRDefault="009F217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="00D31606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001A27AE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36567A37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6347830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9B5EB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D7829" w14:textId="0F044EA4" w:rsidR="00D31606" w:rsidRPr="009F2176" w:rsidRDefault="009F2176" w:rsidP="007212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F2176">
              <w:rPr>
                <w:rFonts w:ascii="Arial" w:hAnsi="Arial" w:cs="Arial" w:hint="cs"/>
                <w:b/>
                <w:sz w:val="22"/>
                <w:szCs w:val="22"/>
                <w:rtl/>
              </w:rPr>
              <w:t>תדיראן טלקום</w:t>
            </w:r>
          </w:p>
        </w:tc>
      </w:tr>
      <w:tr w:rsidR="00D31606" w:rsidRPr="00AA290D" w14:paraId="01AEC03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7A7DFB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7B3FE93C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3A7F1" w14:textId="7C62D181" w:rsidR="00D31606" w:rsidRPr="009F2176" w:rsidRDefault="009F217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F2176">
              <w:rPr>
                <w:rFonts w:ascii="Arial" w:hAnsi="Arial" w:cs="Arial" w:hint="cs"/>
                <w:b/>
                <w:sz w:val="22"/>
                <w:szCs w:val="22"/>
                <w:rtl/>
              </w:rPr>
              <w:t>513135467</w:t>
            </w:r>
          </w:p>
        </w:tc>
      </w:tr>
      <w:tr w:rsidR="00D31606" w:rsidRPr="00AA290D" w14:paraId="733E6B7E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10B48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A81E1" w14:textId="77777777" w:rsidR="00D31606" w:rsidRPr="009F2176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F2176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9F21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76854F41" w14:textId="77777777" w:rsidR="00D31606" w:rsidRPr="009F2176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F2176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9F21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3CA45928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AEBCC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D0FD0" w14:textId="1E6BB6C8" w:rsidR="00D31606" w:rsidRPr="009F2176" w:rsidRDefault="009F217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F2176">
              <w:rPr>
                <w:rFonts w:ascii="Arial" w:hAnsi="Arial" w:cs="Arial" w:hint="cs"/>
                <w:b/>
                <w:sz w:val="22"/>
                <w:szCs w:val="22"/>
                <w:rtl/>
              </w:rPr>
              <w:t>96,160 ₪ (כולל)</w:t>
            </w:r>
          </w:p>
        </w:tc>
      </w:tr>
      <w:tr w:rsidR="00D31606" w:rsidRPr="00AA290D" w14:paraId="350A690F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FD2F06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1A457" w14:textId="50511A48" w:rsidR="00D31606" w:rsidRPr="009F2176" w:rsidRDefault="009F217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F2176">
              <w:rPr>
                <w:rFonts w:ascii="Arial" w:hAnsi="Arial" w:cs="Arial" w:hint="cs"/>
                <w:b/>
                <w:sz w:val="22"/>
                <w:szCs w:val="22"/>
                <w:rtl/>
              </w:rPr>
              <w:t>שלוש שנים (עד סוף 2027)</w:t>
            </w:r>
          </w:p>
        </w:tc>
      </w:tr>
    </w:tbl>
    <w:p w14:paraId="6B6D3AEA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587A1460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5E6C79F8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029009CC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6AD47D65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74DB84ED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lastRenderedPageBreak/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248764F8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1D75D690" w14:textId="77777777" w:rsidTr="007212C2">
        <w:tc>
          <w:tcPr>
            <w:tcW w:w="9286" w:type="dxa"/>
          </w:tcPr>
          <w:p w14:paraId="0A3E920E" w14:textId="4C54984A" w:rsidR="0076395F" w:rsidRPr="00AA290D" w:rsidRDefault="00D31606" w:rsidP="00334441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1</w:t>
            </w:r>
            <w:r w:rsidR="009F2176">
              <w:rPr>
                <w:rFonts w:ascii="Arial" w:hAnsi="Arial" w:cs="Arial" w:hint="cs"/>
                <w:b/>
                <w:sz w:val="22"/>
                <w:szCs w:val="22"/>
                <w:rtl/>
              </w:rPr>
              <w:t>. חוות דעת של גורם מקצועי הגורסת ל</w:t>
            </w:r>
            <w:r w:rsidR="0033444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גבי אספקה ותחזוקה בלעדית של מרכזיות </w:t>
            </w:r>
            <w:proofErr w:type="spellStart"/>
            <w:r w:rsidR="00334441">
              <w:rPr>
                <w:rFonts w:ascii="Arial" w:hAnsi="Arial" w:cs="Arial" w:hint="cs"/>
                <w:b/>
                <w:sz w:val="22"/>
                <w:szCs w:val="22"/>
                <w:rtl/>
              </w:rPr>
              <w:t>איוניקס</w:t>
            </w:r>
            <w:proofErr w:type="spellEnd"/>
            <w:r w:rsidR="0033444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(</w:t>
            </w:r>
            <w:r w:rsidR="00334441">
              <w:rPr>
                <w:rFonts w:ascii="Arial" w:hAnsi="Arial" w:cs="Arial" w:hint="cs"/>
                <w:b/>
                <w:sz w:val="22"/>
                <w:szCs w:val="22"/>
              </w:rPr>
              <w:t>IP</w:t>
            </w:r>
            <w:r w:rsidR="0033444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) המותקנות בבתי החולים באר יעקב ונס ציונה. </w:t>
            </w:r>
            <w:r w:rsidR="00B527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איתור ספקים דרך חיפוש באינטרנט וכן ייעוץ ע"י סמכות מקצועית בתחום. </w:t>
            </w:r>
          </w:p>
        </w:tc>
      </w:tr>
      <w:tr w:rsidR="00D31606" w:rsidRPr="00AA290D" w14:paraId="0379FC50" w14:textId="77777777" w:rsidTr="007212C2">
        <w:tc>
          <w:tcPr>
            <w:tcW w:w="9286" w:type="dxa"/>
          </w:tcPr>
          <w:p w14:paraId="5F018E88" w14:textId="2AB4A8C2" w:rsidR="0076395F" w:rsidRDefault="00D31606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2.</w:t>
            </w:r>
            <w:r w:rsidR="0033444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בארץ של מרכזיות אלו</w:t>
            </w:r>
            <w:r w:rsidR="00B527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וכן תמיכה</w:t>
            </w:r>
            <w:r w:rsidR="0033444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בעבר חברת תדיראן טלקום הייתה זוכת </w:t>
            </w:r>
            <w:proofErr w:type="spellStart"/>
            <w:r w:rsidR="00334441">
              <w:rPr>
                <w:rFonts w:ascii="Arial" w:hAnsi="Arial" w:cs="Arial" w:hint="cs"/>
                <w:b/>
                <w:sz w:val="22"/>
                <w:szCs w:val="22"/>
                <w:rtl/>
              </w:rPr>
              <w:t>חשכ"ל</w:t>
            </w:r>
            <w:proofErr w:type="spellEnd"/>
            <w:r w:rsidR="0033444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עבור תחזוקת מרכזיות קורל.</w:t>
            </w:r>
            <w:r w:rsidR="0009135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כמו כן, עד שנת 2024 הוגדרה כספק יחיד עבור מערכות אלו. </w:t>
            </w:r>
            <w:bookmarkStart w:id="2" w:name="_GoBack"/>
            <w:bookmarkEnd w:id="2"/>
          </w:p>
          <w:p w14:paraId="0365227D" w14:textId="77777777" w:rsidR="0076395F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12E55852" w14:textId="4ADCFE79" w:rsidR="00D31606" w:rsidRPr="00AA290D" w:rsidRDefault="00D31606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31606" w:rsidRPr="00AA290D" w14:paraId="6A4034FC" w14:textId="77777777" w:rsidTr="007212C2">
        <w:tc>
          <w:tcPr>
            <w:tcW w:w="9286" w:type="dxa"/>
          </w:tcPr>
          <w:p w14:paraId="21C25742" w14:textId="57F91D4D" w:rsidR="00D31606" w:rsidRDefault="00D31606" w:rsidP="00B527A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3. </w:t>
            </w:r>
            <w:r w:rsidR="00334441">
              <w:rPr>
                <w:rFonts w:ascii="Arial" w:hAnsi="Arial" w:cs="Arial" w:hint="cs"/>
                <w:b/>
                <w:sz w:val="22"/>
                <w:szCs w:val="22"/>
                <w:rtl/>
              </w:rPr>
              <w:t>מצ</w:t>
            </w:r>
            <w:r w:rsidR="00B527A7">
              <w:rPr>
                <w:rFonts w:ascii="Arial" w:hAnsi="Arial" w:cs="Arial" w:hint="cs"/>
                <w:b/>
                <w:sz w:val="22"/>
                <w:szCs w:val="22"/>
                <w:rtl/>
              </w:rPr>
              <w:t>ורפת</w:t>
            </w:r>
            <w:r w:rsidR="0033444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חוות דעת מקצועית. </w:t>
            </w:r>
          </w:p>
          <w:p w14:paraId="1B721DEB" w14:textId="77777777" w:rsidR="0076395F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79D13737" w14:textId="1ADA53E3" w:rsidR="0076395F" w:rsidRPr="00AA290D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3C3D9910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225DBC6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216CF00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698"/>
        <w:gridCol w:w="3853"/>
        <w:gridCol w:w="2267"/>
      </w:tblGrid>
      <w:tr w:rsidR="00D31606" w:rsidRPr="00AA290D" w14:paraId="11042B99" w14:textId="77777777" w:rsidTr="009077CF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6B421A9B" w14:textId="7D581FBF" w:rsidR="00D31606" w:rsidRPr="00AA290D" w:rsidRDefault="00334441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קאגו זכי</w:t>
            </w:r>
          </w:p>
        </w:tc>
        <w:tc>
          <w:tcPr>
            <w:tcW w:w="3853" w:type="dxa"/>
            <w:tcBorders>
              <w:bottom w:val="single" w:sz="4" w:space="0" w:color="auto"/>
            </w:tcBorders>
            <w:vAlign w:val="center"/>
          </w:tcPr>
          <w:p w14:paraId="62039E1F" w14:textId="47388BD7" w:rsidR="00D31606" w:rsidRPr="00AA290D" w:rsidRDefault="009077CF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הביטחון, המרכז הרפואי מרחבים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3FD6082B" w14:textId="77777777" w:rsidR="00D31606" w:rsidRPr="00AA290D" w:rsidRDefault="00D31606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6809351E" w14:textId="77777777" w:rsidR="00D31606" w:rsidRPr="009077CF" w:rsidRDefault="00D31606" w:rsidP="00D31606">
      <w:pPr>
        <w:rPr>
          <w:rtl/>
        </w:rPr>
      </w:pPr>
    </w:p>
    <w:sectPr w:rsidR="00D31606" w:rsidRPr="009077CF" w:rsidSect="00A354F2">
      <w:headerReference w:type="default" r:id="rId13"/>
      <w:footerReference w:type="default" r:id="rId14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B1E40" w14:textId="77777777" w:rsidR="00A354F2" w:rsidRDefault="00A354F2">
      <w:r>
        <w:separator/>
      </w:r>
    </w:p>
  </w:endnote>
  <w:endnote w:type="continuationSeparator" w:id="0">
    <w:p w14:paraId="5CC72687" w14:textId="77777777" w:rsidR="00A354F2" w:rsidRDefault="00A35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">
    <w:altName w:val="Times New Roman"/>
    <w:charset w:val="B1"/>
    <w:family w:val="auto"/>
    <w:pitch w:val="variable"/>
    <w:sig w:usb0="00000000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A1CBD" w14:textId="77777777" w:rsidR="00C40268" w:rsidRDefault="00C4026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C40268" w:rsidRPr="00D02A79" w14:paraId="20316CC7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348D8395" w14:textId="679778AB" w:rsidR="00C40268" w:rsidRPr="00E61709" w:rsidRDefault="00C4026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 w:rsidR="00CC4A67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2</w:t>
          </w:r>
          <w:r w:rsidR="0017647C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3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</w:t>
          </w:r>
          <w:r w:rsidR="009B7EF1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01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.202</w:t>
          </w:r>
          <w:r w:rsidR="009B7EF1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4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33FDCDF6" w14:textId="77777777" w:rsidR="00C40268" w:rsidRPr="00CC1DC6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2AD32040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גל אמיר</w:t>
          </w:r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088EE7A" w14:textId="77777777" w:rsidR="00C40268" w:rsidRPr="00E61709" w:rsidRDefault="00C4026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 הרכש הממשלתי</w:t>
          </w:r>
        </w:p>
      </w:tc>
    </w:tr>
    <w:tr w:rsidR="00C40268" w:rsidRPr="00C85CA4" w14:paraId="2470D6E0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2326D973" w14:textId="77777777" w:rsidR="00C40268" w:rsidRPr="00C85CA4" w:rsidRDefault="00C4026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C40268" w:rsidRPr="00E61709" w14:paraId="1CBC82C2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17F01327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7B804C8D" wp14:editId="0405C36C">
                <wp:extent cx="252000" cy="252000"/>
                <wp:effectExtent l="0" t="0" r="0" b="0"/>
                <wp:docPr id="1427291155" name="תמונה 142729115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701B6ABC" w14:textId="77777777" w:rsidR="00C40268" w:rsidRPr="00E61709" w:rsidRDefault="00091354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אתר הוראות </w:t>
            </w:r>
            <w:proofErr w:type="spellStart"/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תכ"</w:t>
            </w:r>
            <w:proofErr w:type="spellEnd"/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ם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6DAB341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6C26C5FF" wp14:editId="2686B795">
                <wp:extent cx="252000" cy="252000"/>
                <wp:effectExtent l="0" t="0" r="0" b="0"/>
                <wp:docPr id="340693925" name="תמונה 34069392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6F1BBE12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1657A33D" w14:textId="77777777" w:rsidR="00C40268" w:rsidRPr="00E61709" w:rsidRDefault="00091354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3B1E27D0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93D90FE" wp14:editId="69F02D26">
                <wp:extent cx="252000" cy="252000"/>
                <wp:effectExtent l="0" t="0" r="0" b="0"/>
                <wp:docPr id="713091875" name="תמונה 71309187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0EEA2970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48445D1E" w14:textId="77777777" w:rsidR="00C40268" w:rsidRPr="00E61709" w:rsidRDefault="00091354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01B520EB" w14:textId="66C665E9" w:rsidR="00C40268" w:rsidRPr="00E61709" w:rsidRDefault="00C4026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091354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1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091354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06F1067A" w14:textId="77777777" w:rsidR="00C40268" w:rsidRPr="004A1039" w:rsidRDefault="00C4026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D1C2B" w14:textId="77777777" w:rsidR="00A354F2" w:rsidRDefault="00A354F2">
      <w:r>
        <w:separator/>
      </w:r>
    </w:p>
  </w:footnote>
  <w:footnote w:type="continuationSeparator" w:id="0">
    <w:p w14:paraId="24D7D02D" w14:textId="77777777" w:rsidR="00A354F2" w:rsidRDefault="00A35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C40268" w:rsidRPr="00D84715" w14:paraId="7C2850BF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22BFE7AB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04551972" wp14:editId="4FBDD067">
                <wp:extent cx="1396679" cy="266700"/>
                <wp:effectExtent l="0" t="0" r="0" b="0"/>
                <wp:docPr id="134927131" name="תמונה 13492713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7275D05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C40268" w:rsidRPr="00D84715" w14:paraId="2309AE29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31AE979D" w14:textId="77777777" w:rsidR="00C40268" w:rsidRPr="00757A20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3FF0DCC7" wp14:editId="1652A493">
                <wp:extent cx="541448" cy="457200"/>
                <wp:effectExtent l="0" t="0" r="0" b="0"/>
                <wp:docPr id="981414639" name="תמונה 981414639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11FB2EFD" w14:textId="77777777" w:rsidR="00C40268" w:rsidRPr="00E61709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 xml:space="preserve">הוראת </w:t>
          </w:r>
          <w:proofErr w:type="spellStart"/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תכ"ם</w:t>
          </w:r>
          <w:proofErr w:type="spellEnd"/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C40268" w14:paraId="1936842D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C46684A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641BCA8E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C40268" w14:paraId="7ABD16C1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B797CFA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EBC595C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C40268" w14:paraId="5F61CF4E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431EDF60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26C4A0F" w14:textId="23725AD0" w:rsidR="00C40268" w:rsidRPr="00E61709" w:rsidRDefault="00CC4A67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8</w:t>
                </w:r>
              </w:p>
            </w:tc>
          </w:tr>
        </w:tbl>
        <w:p w14:paraId="465AC378" w14:textId="77777777" w:rsidR="00C40268" w:rsidRPr="00757A20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C40268" w:rsidRPr="00D84715" w14:paraId="656E17CE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456B0D06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36DF6683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336C866F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4B941E9D" w14:textId="77777777" w:rsidR="00C40268" w:rsidRPr="004A1039" w:rsidRDefault="00C4026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85B22"/>
    <w:multiLevelType w:val="multilevel"/>
    <w:tmpl w:val="00226DDE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193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2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23"/>
  </w:num>
  <w:num w:numId="3">
    <w:abstractNumId w:val="30"/>
  </w:num>
  <w:num w:numId="4">
    <w:abstractNumId w:val="36"/>
  </w:num>
  <w:num w:numId="5">
    <w:abstractNumId w:val="22"/>
  </w:num>
  <w:num w:numId="6">
    <w:abstractNumId w:val="32"/>
  </w:num>
  <w:num w:numId="7">
    <w:abstractNumId w:val="13"/>
  </w:num>
  <w:num w:numId="8">
    <w:abstractNumId w:val="40"/>
  </w:num>
  <w:num w:numId="9">
    <w:abstractNumId w:val="14"/>
  </w:num>
  <w:num w:numId="10">
    <w:abstractNumId w:val="29"/>
  </w:num>
  <w:num w:numId="11">
    <w:abstractNumId w:val="31"/>
  </w:num>
  <w:num w:numId="12">
    <w:abstractNumId w:val="25"/>
  </w:num>
  <w:num w:numId="13">
    <w:abstractNumId w:val="10"/>
  </w:num>
  <w:num w:numId="14">
    <w:abstractNumId w:val="17"/>
  </w:num>
  <w:num w:numId="15">
    <w:abstractNumId w:val="26"/>
  </w:num>
  <w:num w:numId="16">
    <w:abstractNumId w:val="6"/>
  </w:num>
  <w:num w:numId="17">
    <w:abstractNumId w:val="37"/>
  </w:num>
  <w:num w:numId="18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4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1"/>
  </w:num>
  <w:num w:numId="23">
    <w:abstractNumId w:val="0"/>
  </w:num>
  <w:num w:numId="24">
    <w:abstractNumId w:val="7"/>
  </w:num>
  <w:num w:numId="25">
    <w:abstractNumId w:val="5"/>
  </w:num>
  <w:num w:numId="26">
    <w:abstractNumId w:val="19"/>
  </w:num>
  <w:num w:numId="27">
    <w:abstractNumId w:val="38"/>
  </w:num>
  <w:num w:numId="28">
    <w:abstractNumId w:val="33"/>
  </w:num>
  <w:num w:numId="29">
    <w:abstractNumId w:val="8"/>
  </w:num>
  <w:num w:numId="30">
    <w:abstractNumId w:val="4"/>
  </w:num>
  <w:num w:numId="31">
    <w:abstractNumId w:val="9"/>
  </w:num>
  <w:num w:numId="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42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6"/>
    <w:lvlOverride w:ilvl="0">
      <w:startOverride w:val="1"/>
    </w:lvlOverride>
  </w:num>
  <w:num w:numId="43">
    <w:abstractNumId w:val="39"/>
  </w:num>
  <w:num w:numId="44">
    <w:abstractNumId w:val="18"/>
  </w:num>
  <w:num w:numId="45">
    <w:abstractNumId w:val="20"/>
  </w:num>
  <w:num w:numId="46">
    <w:abstractNumId w:val="35"/>
  </w:num>
  <w:num w:numId="47">
    <w:abstractNumId w:val="21"/>
  </w:num>
  <w:num w:numId="48">
    <w:abstractNumId w:val="34"/>
  </w:num>
  <w:num w:numId="49">
    <w:abstractNumId w:val="12"/>
  </w:num>
  <w:num w:numId="50">
    <w:abstractNumId w:val="2"/>
  </w:num>
  <w:num w:numId="51">
    <w:abstractNumId w:val="2"/>
  </w:num>
  <w:num w:numId="52">
    <w:abstractNumId w:val="28"/>
  </w:num>
  <w:num w:numId="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D4"/>
    <w:rsid w:val="00011CAC"/>
    <w:rsid w:val="000135EA"/>
    <w:rsid w:val="0001361A"/>
    <w:rsid w:val="0002551F"/>
    <w:rsid w:val="00027D13"/>
    <w:rsid w:val="0003515C"/>
    <w:rsid w:val="00036DC3"/>
    <w:rsid w:val="00043A7E"/>
    <w:rsid w:val="000504DC"/>
    <w:rsid w:val="00065A4A"/>
    <w:rsid w:val="0006656E"/>
    <w:rsid w:val="000678C6"/>
    <w:rsid w:val="000704E3"/>
    <w:rsid w:val="00071C4B"/>
    <w:rsid w:val="00076478"/>
    <w:rsid w:val="00077CB1"/>
    <w:rsid w:val="000816D6"/>
    <w:rsid w:val="000840D4"/>
    <w:rsid w:val="00084E03"/>
    <w:rsid w:val="00091354"/>
    <w:rsid w:val="00091A03"/>
    <w:rsid w:val="00095B10"/>
    <w:rsid w:val="000A1858"/>
    <w:rsid w:val="000A2185"/>
    <w:rsid w:val="000A53E1"/>
    <w:rsid w:val="000A7F0B"/>
    <w:rsid w:val="000A7F8A"/>
    <w:rsid w:val="000B3073"/>
    <w:rsid w:val="000B40BA"/>
    <w:rsid w:val="000C024D"/>
    <w:rsid w:val="000C0DAC"/>
    <w:rsid w:val="000C2D08"/>
    <w:rsid w:val="000C6A6F"/>
    <w:rsid w:val="000D1709"/>
    <w:rsid w:val="000E50D9"/>
    <w:rsid w:val="000F2B16"/>
    <w:rsid w:val="000F7F7B"/>
    <w:rsid w:val="001122D8"/>
    <w:rsid w:val="00114D49"/>
    <w:rsid w:val="001227F9"/>
    <w:rsid w:val="0012355E"/>
    <w:rsid w:val="001250AE"/>
    <w:rsid w:val="00130BF2"/>
    <w:rsid w:val="00136B66"/>
    <w:rsid w:val="001401CA"/>
    <w:rsid w:val="001473D0"/>
    <w:rsid w:val="00160BBF"/>
    <w:rsid w:val="001639C5"/>
    <w:rsid w:val="0016497A"/>
    <w:rsid w:val="0016742B"/>
    <w:rsid w:val="001743F8"/>
    <w:rsid w:val="001750D3"/>
    <w:rsid w:val="0017647C"/>
    <w:rsid w:val="0017695E"/>
    <w:rsid w:val="001800F0"/>
    <w:rsid w:val="00180101"/>
    <w:rsid w:val="001A057B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2219"/>
    <w:rsid w:val="001D5A39"/>
    <w:rsid w:val="001D7A5F"/>
    <w:rsid w:val="001E2097"/>
    <w:rsid w:val="001F7F04"/>
    <w:rsid w:val="00200794"/>
    <w:rsid w:val="00204349"/>
    <w:rsid w:val="00217F00"/>
    <w:rsid w:val="00221CAF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793F"/>
    <w:rsid w:val="0026512C"/>
    <w:rsid w:val="002659ED"/>
    <w:rsid w:val="00273E42"/>
    <w:rsid w:val="002773EF"/>
    <w:rsid w:val="0028187F"/>
    <w:rsid w:val="0028456F"/>
    <w:rsid w:val="00286454"/>
    <w:rsid w:val="00291A27"/>
    <w:rsid w:val="00292808"/>
    <w:rsid w:val="00293275"/>
    <w:rsid w:val="00293F71"/>
    <w:rsid w:val="0029404C"/>
    <w:rsid w:val="00294195"/>
    <w:rsid w:val="00295497"/>
    <w:rsid w:val="002975BC"/>
    <w:rsid w:val="002A2026"/>
    <w:rsid w:val="002A7A4A"/>
    <w:rsid w:val="002B0881"/>
    <w:rsid w:val="002B2FE1"/>
    <w:rsid w:val="002B35D8"/>
    <w:rsid w:val="002B3AF8"/>
    <w:rsid w:val="002C2F03"/>
    <w:rsid w:val="002C3CDF"/>
    <w:rsid w:val="002D08E4"/>
    <w:rsid w:val="002D52C6"/>
    <w:rsid w:val="002D73A4"/>
    <w:rsid w:val="002D782E"/>
    <w:rsid w:val="002D7A89"/>
    <w:rsid w:val="002E352A"/>
    <w:rsid w:val="002F04BC"/>
    <w:rsid w:val="002F3963"/>
    <w:rsid w:val="002F51EE"/>
    <w:rsid w:val="0030223E"/>
    <w:rsid w:val="003136C6"/>
    <w:rsid w:val="00315D43"/>
    <w:rsid w:val="003175FB"/>
    <w:rsid w:val="00317F10"/>
    <w:rsid w:val="003213D9"/>
    <w:rsid w:val="003270E5"/>
    <w:rsid w:val="00334441"/>
    <w:rsid w:val="003362BF"/>
    <w:rsid w:val="0034063C"/>
    <w:rsid w:val="00341D21"/>
    <w:rsid w:val="0034680E"/>
    <w:rsid w:val="00351289"/>
    <w:rsid w:val="00360F6F"/>
    <w:rsid w:val="00363BD1"/>
    <w:rsid w:val="00370F36"/>
    <w:rsid w:val="00371D43"/>
    <w:rsid w:val="00380DED"/>
    <w:rsid w:val="00392353"/>
    <w:rsid w:val="003929E9"/>
    <w:rsid w:val="00392FD4"/>
    <w:rsid w:val="00393C58"/>
    <w:rsid w:val="0039465F"/>
    <w:rsid w:val="003A02CE"/>
    <w:rsid w:val="003C29FB"/>
    <w:rsid w:val="003C48C3"/>
    <w:rsid w:val="003C4DC3"/>
    <w:rsid w:val="003C5D79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F551D"/>
    <w:rsid w:val="00400EC7"/>
    <w:rsid w:val="004119ED"/>
    <w:rsid w:val="004267EC"/>
    <w:rsid w:val="00431C9F"/>
    <w:rsid w:val="00446CA5"/>
    <w:rsid w:val="004565B5"/>
    <w:rsid w:val="00457867"/>
    <w:rsid w:val="00460914"/>
    <w:rsid w:val="00470B83"/>
    <w:rsid w:val="00471BF0"/>
    <w:rsid w:val="00471C88"/>
    <w:rsid w:val="00473FA8"/>
    <w:rsid w:val="0048046A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4C9D"/>
    <w:rsid w:val="004D0DCE"/>
    <w:rsid w:val="004D1F9F"/>
    <w:rsid w:val="004D4574"/>
    <w:rsid w:val="004D61EB"/>
    <w:rsid w:val="004E188D"/>
    <w:rsid w:val="004E618B"/>
    <w:rsid w:val="004E72C9"/>
    <w:rsid w:val="004F5815"/>
    <w:rsid w:val="00500FBF"/>
    <w:rsid w:val="00502216"/>
    <w:rsid w:val="00505514"/>
    <w:rsid w:val="00511603"/>
    <w:rsid w:val="00513219"/>
    <w:rsid w:val="005135B0"/>
    <w:rsid w:val="005153CB"/>
    <w:rsid w:val="0052197C"/>
    <w:rsid w:val="005247CB"/>
    <w:rsid w:val="005272AB"/>
    <w:rsid w:val="00533E79"/>
    <w:rsid w:val="00535B5D"/>
    <w:rsid w:val="005368DA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1C70"/>
    <w:rsid w:val="005F33B3"/>
    <w:rsid w:val="005F4297"/>
    <w:rsid w:val="005F57C2"/>
    <w:rsid w:val="005F7366"/>
    <w:rsid w:val="005F7FA8"/>
    <w:rsid w:val="00616893"/>
    <w:rsid w:val="00624CEC"/>
    <w:rsid w:val="00627637"/>
    <w:rsid w:val="00633839"/>
    <w:rsid w:val="00636BD5"/>
    <w:rsid w:val="006465F1"/>
    <w:rsid w:val="00655DA6"/>
    <w:rsid w:val="006560BD"/>
    <w:rsid w:val="0066557C"/>
    <w:rsid w:val="0068792F"/>
    <w:rsid w:val="00690905"/>
    <w:rsid w:val="00690EBB"/>
    <w:rsid w:val="00695200"/>
    <w:rsid w:val="006B621B"/>
    <w:rsid w:val="006B64E4"/>
    <w:rsid w:val="006C6BD0"/>
    <w:rsid w:val="006C7D79"/>
    <w:rsid w:val="006E2B68"/>
    <w:rsid w:val="006E50FD"/>
    <w:rsid w:val="006E761D"/>
    <w:rsid w:val="006F0823"/>
    <w:rsid w:val="006F2CD7"/>
    <w:rsid w:val="006F40FB"/>
    <w:rsid w:val="006F568F"/>
    <w:rsid w:val="006F60EB"/>
    <w:rsid w:val="007002D6"/>
    <w:rsid w:val="00700C69"/>
    <w:rsid w:val="007036CB"/>
    <w:rsid w:val="00705334"/>
    <w:rsid w:val="00707068"/>
    <w:rsid w:val="007133FB"/>
    <w:rsid w:val="007201DE"/>
    <w:rsid w:val="007212C2"/>
    <w:rsid w:val="007220BB"/>
    <w:rsid w:val="00723C37"/>
    <w:rsid w:val="00727321"/>
    <w:rsid w:val="007335B3"/>
    <w:rsid w:val="007353CA"/>
    <w:rsid w:val="007400DA"/>
    <w:rsid w:val="00741F68"/>
    <w:rsid w:val="00751D6C"/>
    <w:rsid w:val="00752795"/>
    <w:rsid w:val="007544A2"/>
    <w:rsid w:val="00754F73"/>
    <w:rsid w:val="0076395F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95613"/>
    <w:rsid w:val="007B3F55"/>
    <w:rsid w:val="007B6386"/>
    <w:rsid w:val="007C1719"/>
    <w:rsid w:val="007C3508"/>
    <w:rsid w:val="007C3BBC"/>
    <w:rsid w:val="007C432D"/>
    <w:rsid w:val="007D4E6F"/>
    <w:rsid w:val="007D5A92"/>
    <w:rsid w:val="007D6C6C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4F6"/>
    <w:rsid w:val="00817660"/>
    <w:rsid w:val="008179E7"/>
    <w:rsid w:val="00823DB7"/>
    <w:rsid w:val="0082507D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956EC"/>
    <w:rsid w:val="008A4C34"/>
    <w:rsid w:val="008A6B82"/>
    <w:rsid w:val="008A7CCE"/>
    <w:rsid w:val="008B3359"/>
    <w:rsid w:val="008B6E69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5B4F"/>
    <w:rsid w:val="008F6C6E"/>
    <w:rsid w:val="008F7B30"/>
    <w:rsid w:val="009077CF"/>
    <w:rsid w:val="00920FC4"/>
    <w:rsid w:val="009215A0"/>
    <w:rsid w:val="00922734"/>
    <w:rsid w:val="00924BBC"/>
    <w:rsid w:val="009251BA"/>
    <w:rsid w:val="00925F13"/>
    <w:rsid w:val="009265CA"/>
    <w:rsid w:val="009332C8"/>
    <w:rsid w:val="00934EAC"/>
    <w:rsid w:val="009408FA"/>
    <w:rsid w:val="00964235"/>
    <w:rsid w:val="0097490B"/>
    <w:rsid w:val="00974B32"/>
    <w:rsid w:val="009872BF"/>
    <w:rsid w:val="00993154"/>
    <w:rsid w:val="009A2A5E"/>
    <w:rsid w:val="009A5E14"/>
    <w:rsid w:val="009A6374"/>
    <w:rsid w:val="009B26CF"/>
    <w:rsid w:val="009B7EF1"/>
    <w:rsid w:val="009C55BB"/>
    <w:rsid w:val="009D4626"/>
    <w:rsid w:val="009D5AE7"/>
    <w:rsid w:val="009D5D70"/>
    <w:rsid w:val="009D616D"/>
    <w:rsid w:val="009D62BA"/>
    <w:rsid w:val="009F0091"/>
    <w:rsid w:val="009F2176"/>
    <w:rsid w:val="009F2198"/>
    <w:rsid w:val="009F540F"/>
    <w:rsid w:val="00A02C40"/>
    <w:rsid w:val="00A03799"/>
    <w:rsid w:val="00A047A0"/>
    <w:rsid w:val="00A20C29"/>
    <w:rsid w:val="00A23B1D"/>
    <w:rsid w:val="00A24B5C"/>
    <w:rsid w:val="00A334BB"/>
    <w:rsid w:val="00A354F2"/>
    <w:rsid w:val="00A630B1"/>
    <w:rsid w:val="00A8009C"/>
    <w:rsid w:val="00A87795"/>
    <w:rsid w:val="00A907BC"/>
    <w:rsid w:val="00A9421A"/>
    <w:rsid w:val="00AA01D0"/>
    <w:rsid w:val="00AA290D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D392F"/>
    <w:rsid w:val="00AE02CF"/>
    <w:rsid w:val="00AE167C"/>
    <w:rsid w:val="00AF3E0B"/>
    <w:rsid w:val="00AF3E33"/>
    <w:rsid w:val="00B00000"/>
    <w:rsid w:val="00B0241F"/>
    <w:rsid w:val="00B052CA"/>
    <w:rsid w:val="00B112E7"/>
    <w:rsid w:val="00B22C4C"/>
    <w:rsid w:val="00B23594"/>
    <w:rsid w:val="00B249E2"/>
    <w:rsid w:val="00B2550A"/>
    <w:rsid w:val="00B25A59"/>
    <w:rsid w:val="00B3183C"/>
    <w:rsid w:val="00B35191"/>
    <w:rsid w:val="00B37D6C"/>
    <w:rsid w:val="00B40857"/>
    <w:rsid w:val="00B4277E"/>
    <w:rsid w:val="00B50816"/>
    <w:rsid w:val="00B527A7"/>
    <w:rsid w:val="00B625B9"/>
    <w:rsid w:val="00B67B8A"/>
    <w:rsid w:val="00B75CE9"/>
    <w:rsid w:val="00B75D87"/>
    <w:rsid w:val="00B82223"/>
    <w:rsid w:val="00B870CD"/>
    <w:rsid w:val="00B87791"/>
    <w:rsid w:val="00B90ECA"/>
    <w:rsid w:val="00B9724B"/>
    <w:rsid w:val="00BA587A"/>
    <w:rsid w:val="00BB0E3B"/>
    <w:rsid w:val="00BB12A5"/>
    <w:rsid w:val="00BB3AA7"/>
    <w:rsid w:val="00BB7E0B"/>
    <w:rsid w:val="00BC47B7"/>
    <w:rsid w:val="00BC72C0"/>
    <w:rsid w:val="00BD45D9"/>
    <w:rsid w:val="00BD586B"/>
    <w:rsid w:val="00BD6B8A"/>
    <w:rsid w:val="00BE4536"/>
    <w:rsid w:val="00BF51CD"/>
    <w:rsid w:val="00C025E4"/>
    <w:rsid w:val="00C0604B"/>
    <w:rsid w:val="00C17597"/>
    <w:rsid w:val="00C23929"/>
    <w:rsid w:val="00C24F4C"/>
    <w:rsid w:val="00C25569"/>
    <w:rsid w:val="00C27AF8"/>
    <w:rsid w:val="00C4026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567F5"/>
    <w:rsid w:val="00C57AC5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A6D03"/>
    <w:rsid w:val="00CB3DC2"/>
    <w:rsid w:val="00CB6B50"/>
    <w:rsid w:val="00CC4A67"/>
    <w:rsid w:val="00CC5B6D"/>
    <w:rsid w:val="00CD2CF8"/>
    <w:rsid w:val="00CD5E7A"/>
    <w:rsid w:val="00CD6938"/>
    <w:rsid w:val="00CE4EEA"/>
    <w:rsid w:val="00CE652E"/>
    <w:rsid w:val="00CE6E35"/>
    <w:rsid w:val="00CF3DAB"/>
    <w:rsid w:val="00D02464"/>
    <w:rsid w:val="00D06965"/>
    <w:rsid w:val="00D146D9"/>
    <w:rsid w:val="00D150FD"/>
    <w:rsid w:val="00D26E71"/>
    <w:rsid w:val="00D31606"/>
    <w:rsid w:val="00D40B49"/>
    <w:rsid w:val="00D42C1A"/>
    <w:rsid w:val="00D456CE"/>
    <w:rsid w:val="00D4588D"/>
    <w:rsid w:val="00D56A8A"/>
    <w:rsid w:val="00D67CE7"/>
    <w:rsid w:val="00D72B97"/>
    <w:rsid w:val="00D73BF8"/>
    <w:rsid w:val="00D763C3"/>
    <w:rsid w:val="00D77D2A"/>
    <w:rsid w:val="00D77EF9"/>
    <w:rsid w:val="00D83681"/>
    <w:rsid w:val="00D955C1"/>
    <w:rsid w:val="00DA5FC4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5884"/>
    <w:rsid w:val="00E0761F"/>
    <w:rsid w:val="00E24EAF"/>
    <w:rsid w:val="00E322D1"/>
    <w:rsid w:val="00E36905"/>
    <w:rsid w:val="00E37869"/>
    <w:rsid w:val="00E37CF0"/>
    <w:rsid w:val="00E46084"/>
    <w:rsid w:val="00E5465A"/>
    <w:rsid w:val="00E60407"/>
    <w:rsid w:val="00E62D0B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25B7"/>
    <w:rsid w:val="00EC7318"/>
    <w:rsid w:val="00EC7FFE"/>
    <w:rsid w:val="00ED3BEE"/>
    <w:rsid w:val="00ED42A1"/>
    <w:rsid w:val="00EF0F3F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0347"/>
    <w:rsid w:val="00F51D9B"/>
    <w:rsid w:val="00F52B23"/>
    <w:rsid w:val="00F52D39"/>
    <w:rsid w:val="00F570E3"/>
    <w:rsid w:val="00F60F45"/>
    <w:rsid w:val="00F624DE"/>
    <w:rsid w:val="00F6293A"/>
    <w:rsid w:val="00F66B26"/>
    <w:rsid w:val="00F7196A"/>
    <w:rsid w:val="00F747A4"/>
    <w:rsid w:val="00F765F7"/>
    <w:rsid w:val="00F771D9"/>
    <w:rsid w:val="00F80553"/>
    <w:rsid w:val="00F83F13"/>
    <w:rsid w:val="00F8422A"/>
    <w:rsid w:val="00F84A61"/>
    <w:rsid w:val="00F93919"/>
    <w:rsid w:val="00F9407E"/>
    <w:rsid w:val="00F9676C"/>
    <w:rsid w:val="00FA28A4"/>
    <w:rsid w:val="00FA3232"/>
    <w:rsid w:val="00FA38B2"/>
    <w:rsid w:val="00FA3C2C"/>
    <w:rsid w:val="00FA3F58"/>
    <w:rsid w:val="00FB68ED"/>
    <w:rsid w:val="00FC0408"/>
    <w:rsid w:val="00FC0A10"/>
    <w:rsid w:val="00FC1688"/>
    <w:rsid w:val="00FC4B27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09D70A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3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4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4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2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2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D150FD"/>
    <w:rPr>
      <w:sz w:val="24"/>
      <w:szCs w:val="24"/>
    </w:rPr>
  </w:style>
  <w:style w:type="character" w:customStyle="1" w:styleId="15">
    <w:name w:val="אזכור לא מזוהה1"/>
    <w:basedOn w:val="a4"/>
    <w:uiPriority w:val="99"/>
    <w:semiHidden/>
    <w:unhideWhenUsed/>
    <w:rsid w:val="00FC0A10"/>
    <w:rPr>
      <w:color w:val="605E5C"/>
      <w:shd w:val="clear" w:color="auto" w:fill="E1DFDD"/>
    </w:rPr>
  </w:style>
  <w:style w:type="character" w:customStyle="1" w:styleId="23">
    <w:name w:val="אזכור לא מזוהה2"/>
    <w:basedOn w:val="a4"/>
    <w:uiPriority w:val="99"/>
    <w:semiHidden/>
    <w:unhideWhenUsed/>
    <w:rsid w:val="007B3F5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4"/>
    <w:uiPriority w:val="99"/>
    <w:semiHidden/>
    <w:unhideWhenUsed/>
    <w:rsid w:val="00CC4A67"/>
    <w:rPr>
      <w:color w:val="605E5C"/>
      <w:shd w:val="clear" w:color="auto" w:fill="E1DFDD"/>
    </w:rPr>
  </w:style>
  <w:style w:type="paragraph" w:customStyle="1" w:styleId="1-">
    <w:name w:val="1 - כותרת"/>
    <w:basedOn w:val="20"/>
    <w:qFormat/>
    <w:rsid w:val="00B00000"/>
    <w:pPr>
      <w:keepNext/>
      <w:keepLines/>
      <w:numPr>
        <w:ilvl w:val="0"/>
        <w:numId w:val="53"/>
      </w:numPr>
      <w:tabs>
        <w:tab w:val="num" w:pos="360"/>
        <w:tab w:val="left" w:pos="1050"/>
      </w:tabs>
      <w:spacing w:after="120" w:line="240" w:lineRule="auto"/>
      <w:ind w:left="0" w:firstLine="0"/>
      <w:jc w:val="center"/>
    </w:pPr>
    <w:rPr>
      <w:rFonts w:ascii="David" w:hAnsi="David" w:cs="David"/>
      <w:b/>
      <w:bCs/>
      <w:caps/>
      <w:spacing w:val="15"/>
      <w:sz w:val="32"/>
      <w:szCs w:val="32"/>
    </w:rPr>
  </w:style>
  <w:style w:type="paragraph" w:customStyle="1" w:styleId="11">
    <w:name w:val="1.1 כותרת"/>
    <w:basedOn w:val="a3"/>
    <w:qFormat/>
    <w:rsid w:val="00B00000"/>
    <w:pPr>
      <w:numPr>
        <w:ilvl w:val="1"/>
        <w:numId w:val="53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3"/>
    <w:qFormat/>
    <w:rsid w:val="00B00000"/>
    <w:pPr>
      <w:numPr>
        <w:ilvl w:val="2"/>
        <w:numId w:val="53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3"/>
    <w:qFormat/>
    <w:rsid w:val="00B00000"/>
    <w:pPr>
      <w:numPr>
        <w:ilvl w:val="3"/>
        <w:numId w:val="53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3"/>
    <w:qFormat/>
    <w:rsid w:val="00B00000"/>
    <w:pPr>
      <w:numPr>
        <w:ilvl w:val="4"/>
        <w:numId w:val="53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paragraph" w:customStyle="1" w:styleId="1110">
    <w:name w:val="1.1.1 רגיל"/>
    <w:basedOn w:val="111"/>
    <w:link w:val="1112"/>
    <w:qFormat/>
    <w:rsid w:val="00B00000"/>
    <w:rPr>
      <w:b w:val="0"/>
      <w:bCs w:val="0"/>
    </w:rPr>
  </w:style>
  <w:style w:type="character" w:customStyle="1" w:styleId="1112">
    <w:name w:val="1.1.1 רגיל תו"/>
    <w:basedOn w:val="a4"/>
    <w:link w:val="1110"/>
    <w:locked/>
    <w:rsid w:val="00B00000"/>
    <w:rPr>
      <w:rFonts w:ascii="David" w:eastAsiaTheme="minorHAnsi" w:hAnsi="David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3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5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l\OneDrive\&#1513;&#1493;&#1500;&#1495;&#1503;%20&#1492;&#1506;&#1489;&#1493;&#1491;&#1492;\&#1502;&#1513;&#1512;&#1491;%20&#1492;&#1488;&#1493;&#1510;&#1512;\Horaa_Full_Document_Template.doc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7962BF-DB31-4C38-A437-366CAAEEA40B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a46656d4-8850-49b3-aebd-68bd05f7f43d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DAE65D-1728-4DDD-9F33-2035B9CDC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Horaa_Full_Document_Template.docx</Template>
  <TotalTime>938</TotalTime>
  <Pages>2</Pages>
  <Words>324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זכי קאגו</cp:lastModifiedBy>
  <cp:revision>6</cp:revision>
  <dcterms:created xsi:type="dcterms:W3CDTF">2025-02-11T10:44:00Z</dcterms:created>
  <dcterms:modified xsi:type="dcterms:W3CDTF">2025-02-19T05:48:00Z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